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678" w:rsidRDefault="00692678" w:rsidP="00692678">
      <w:pPr>
        <w:jc w:val="center"/>
        <w:rPr>
          <w:rFonts w:ascii="Arial Narrow" w:hAnsi="Arial Narrow"/>
          <w:b/>
          <w:bCs w:val="0"/>
          <w:sz w:val="28"/>
        </w:rPr>
      </w:pPr>
      <w:r>
        <w:rPr>
          <w:rFonts w:ascii="Arial Narrow" w:hAnsi="Arial Narrow"/>
          <w:b/>
          <w:bCs w:val="0"/>
          <w:sz w:val="28"/>
        </w:rPr>
        <w:t>Membership Renewal 2021-2022</w:t>
      </w:r>
    </w:p>
    <w:p w:rsidR="00692678" w:rsidRDefault="00692678" w:rsidP="00692678">
      <w:pPr>
        <w:jc w:val="center"/>
        <w:rPr>
          <w:rFonts w:ascii="Arial Narrow" w:hAnsi="Arial Narrow"/>
          <w:b/>
          <w:bCs w:val="0"/>
          <w:sz w:val="28"/>
        </w:rPr>
      </w:pPr>
    </w:p>
    <w:p w:rsidR="00692678" w:rsidRPr="000E1BCC" w:rsidRDefault="00692678" w:rsidP="00692678">
      <w:pPr>
        <w:jc w:val="center"/>
        <w:rPr>
          <w:rFonts w:ascii="Arial Narrow" w:hAnsi="Arial Narrow"/>
          <w:b/>
          <w:bCs w:val="0"/>
        </w:rPr>
      </w:pPr>
      <w:r w:rsidRPr="000E1BCC">
        <w:rPr>
          <w:rFonts w:ascii="Arial Narrow" w:hAnsi="Arial Narrow"/>
          <w:b/>
          <w:bCs w:val="0"/>
        </w:rPr>
        <w:t>Please return completed form</w:t>
      </w:r>
      <w:r>
        <w:rPr>
          <w:rFonts w:ascii="Arial Narrow" w:hAnsi="Arial Narrow"/>
          <w:b/>
          <w:bCs w:val="0"/>
        </w:rPr>
        <w:t xml:space="preserve"> and payment</w:t>
      </w:r>
      <w:r w:rsidRPr="000E1BCC">
        <w:rPr>
          <w:rFonts w:ascii="Arial Narrow" w:hAnsi="Arial Narrow"/>
          <w:b/>
          <w:bCs w:val="0"/>
        </w:rPr>
        <w:t>:</w:t>
      </w:r>
    </w:p>
    <w:p w:rsidR="00692678" w:rsidRPr="00692678" w:rsidRDefault="00692678" w:rsidP="00692678">
      <w:pPr>
        <w:jc w:val="center"/>
        <w:rPr>
          <w:rFonts w:ascii="Arial Narrow" w:hAnsi="Arial Narrow"/>
          <w:bCs w:val="0"/>
        </w:rPr>
      </w:pPr>
      <w:r w:rsidRPr="00692678">
        <w:rPr>
          <w:rFonts w:ascii="Arial Narrow" w:hAnsi="Arial Narrow"/>
          <w:b/>
          <w:bCs w:val="0"/>
        </w:rPr>
        <w:t xml:space="preserve">In-person: </w:t>
      </w:r>
      <w:r w:rsidRPr="00692678">
        <w:rPr>
          <w:rFonts w:ascii="Arial Narrow" w:hAnsi="Arial Narrow"/>
          <w:bCs w:val="0"/>
        </w:rPr>
        <w:t>Milpara Community House or Korumburra Men’s Shed</w:t>
      </w:r>
    </w:p>
    <w:p w:rsidR="00692678" w:rsidRPr="00692678" w:rsidRDefault="00692678" w:rsidP="00692678">
      <w:pPr>
        <w:jc w:val="center"/>
        <w:rPr>
          <w:rFonts w:ascii="Arial Narrow" w:hAnsi="Arial Narrow"/>
          <w:bCs w:val="0"/>
        </w:rPr>
      </w:pPr>
      <w:r w:rsidRPr="00692678">
        <w:rPr>
          <w:rFonts w:ascii="Arial Narrow" w:hAnsi="Arial Narrow"/>
          <w:b/>
          <w:bCs w:val="0"/>
        </w:rPr>
        <w:t>Email:</w:t>
      </w:r>
      <w:r w:rsidRPr="00692678">
        <w:rPr>
          <w:rFonts w:ascii="Arial Narrow" w:hAnsi="Arial Narrow"/>
          <w:bCs w:val="0"/>
        </w:rPr>
        <w:t xml:space="preserve"> </w:t>
      </w:r>
      <w:hyperlink r:id="rId7" w:history="1">
        <w:r w:rsidRPr="00692678">
          <w:rPr>
            <w:rStyle w:val="Hyperlink"/>
            <w:rFonts w:ascii="Arial Narrow" w:hAnsi="Arial Narrow"/>
            <w:bCs w:val="0"/>
          </w:rPr>
          <w:t>milpara@dcsi.net.au</w:t>
        </w:r>
      </w:hyperlink>
      <w:r w:rsidRPr="00692678">
        <w:rPr>
          <w:rFonts w:ascii="Arial Narrow" w:hAnsi="Arial Narrow"/>
          <w:bCs w:val="0"/>
        </w:rPr>
        <w:t xml:space="preserve">   See below for direct deposit details.</w:t>
      </w:r>
    </w:p>
    <w:p w:rsidR="00692678" w:rsidRPr="00B028A2" w:rsidRDefault="00692678" w:rsidP="00692678">
      <w:pPr>
        <w:rPr>
          <w:rFonts w:ascii="Arial Narrow" w:hAnsi="Arial Narrow"/>
        </w:rPr>
      </w:pPr>
    </w:p>
    <w:p w:rsidR="00692678" w:rsidRPr="00B028A2" w:rsidRDefault="00692678" w:rsidP="00692678">
      <w:pPr>
        <w:rPr>
          <w:rFonts w:ascii="Arial Narrow" w:hAnsi="Arial Narrow"/>
        </w:rPr>
      </w:pPr>
    </w:p>
    <w:p w:rsidR="00692678" w:rsidRPr="00B028A2" w:rsidRDefault="00692678" w:rsidP="00692678">
      <w:pPr>
        <w:spacing w:line="480" w:lineRule="auto"/>
        <w:rPr>
          <w:rFonts w:ascii="Arial Narrow" w:hAnsi="Arial Narrow"/>
        </w:rPr>
      </w:pPr>
      <w:r w:rsidRPr="00B028A2">
        <w:rPr>
          <w:rFonts w:ascii="Arial Narrow" w:hAnsi="Arial Narrow"/>
        </w:rPr>
        <w:t xml:space="preserve">SURNAME 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1521747695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</w:p>
    <w:p w:rsidR="00692678" w:rsidRPr="00B028A2" w:rsidRDefault="00692678" w:rsidP="00692678">
      <w:pPr>
        <w:spacing w:line="480" w:lineRule="auto"/>
        <w:rPr>
          <w:rFonts w:ascii="Arial Narrow" w:hAnsi="Arial Narrow"/>
        </w:rPr>
      </w:pPr>
      <w:r w:rsidRPr="00B028A2">
        <w:rPr>
          <w:rFonts w:ascii="Arial Narrow" w:hAnsi="Arial Narrow"/>
        </w:rPr>
        <w:t>FIRST NAME</w:t>
      </w:r>
      <w:r w:rsidRPr="00040C7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</w:t>
      </w:r>
      <w:sdt>
        <w:sdtPr>
          <w:rPr>
            <w:rFonts w:ascii="Arial Narrow" w:hAnsi="Arial Narrow"/>
          </w:rPr>
          <w:id w:val="1068610945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</w:p>
    <w:p w:rsidR="00692678" w:rsidRDefault="00692678" w:rsidP="00692678">
      <w:pPr>
        <w:tabs>
          <w:tab w:val="decimal" w:leader="dot" w:pos="8222"/>
        </w:tabs>
        <w:spacing w:line="480" w:lineRule="auto"/>
        <w:rPr>
          <w:rFonts w:ascii="Arial Narrow" w:hAnsi="Arial Narrow"/>
        </w:rPr>
      </w:pPr>
      <w:r w:rsidRPr="00B028A2">
        <w:rPr>
          <w:rFonts w:ascii="Arial Narrow" w:hAnsi="Arial Narrow"/>
        </w:rPr>
        <w:t>RESIDENTIAL ADDRESS</w:t>
      </w:r>
      <w:r>
        <w:rPr>
          <w:rFonts w:ascii="Arial Narrow" w:hAnsi="Arial Narrow"/>
        </w:rPr>
        <w:t xml:space="preserve">  </w:t>
      </w:r>
      <w:sdt>
        <w:sdtPr>
          <w:rPr>
            <w:rFonts w:ascii="Arial Narrow" w:hAnsi="Arial Narrow"/>
          </w:rPr>
          <w:id w:val="2007007608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</w:p>
    <w:p w:rsidR="00692678" w:rsidRPr="00B028A2" w:rsidRDefault="00692678" w:rsidP="00692678">
      <w:pPr>
        <w:tabs>
          <w:tab w:val="decimal" w:leader="dot" w:pos="8222"/>
        </w:tabs>
        <w:spacing w:line="480" w:lineRule="auto"/>
        <w:rPr>
          <w:rFonts w:ascii="Arial Narrow" w:hAnsi="Arial Narrow"/>
        </w:rPr>
      </w:pPr>
      <w:r w:rsidRPr="00B028A2">
        <w:rPr>
          <w:rFonts w:ascii="Arial Narrow" w:hAnsi="Arial Narrow"/>
        </w:rPr>
        <w:t>POSTAL ADDRESS</w:t>
      </w:r>
      <w:r w:rsidRPr="00040C7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</w:t>
      </w:r>
      <w:sdt>
        <w:sdtPr>
          <w:rPr>
            <w:rFonts w:ascii="Arial Narrow" w:hAnsi="Arial Narrow"/>
          </w:rPr>
          <w:id w:val="906421751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</w:p>
    <w:p w:rsidR="00692678" w:rsidRPr="00B028A2" w:rsidRDefault="00692678" w:rsidP="00692678">
      <w:pPr>
        <w:tabs>
          <w:tab w:val="decimal" w:leader="dot" w:pos="8222"/>
        </w:tabs>
        <w:spacing w:line="480" w:lineRule="auto"/>
        <w:rPr>
          <w:rFonts w:ascii="Arial Narrow" w:hAnsi="Arial Narrow"/>
        </w:rPr>
      </w:pPr>
      <w:r w:rsidRPr="00B028A2">
        <w:rPr>
          <w:rFonts w:ascii="Arial Narrow" w:hAnsi="Arial Narrow"/>
        </w:rPr>
        <w:t>TELEPHONE</w:t>
      </w:r>
      <w:r w:rsidRPr="00040C7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</w:t>
      </w:r>
      <w:sdt>
        <w:sdtPr>
          <w:rPr>
            <w:rFonts w:ascii="Arial Narrow" w:hAnsi="Arial Narrow"/>
          </w:rPr>
          <w:id w:val="-1415391830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</w:p>
    <w:p w:rsidR="00692678" w:rsidRDefault="00692678" w:rsidP="00692678">
      <w:pPr>
        <w:tabs>
          <w:tab w:val="decimal" w:leader="dot" w:pos="8222"/>
        </w:tabs>
        <w:spacing w:line="480" w:lineRule="auto"/>
        <w:rPr>
          <w:rFonts w:ascii="Arial Narrow" w:hAnsi="Arial Narrow"/>
        </w:rPr>
      </w:pPr>
      <w:r w:rsidRPr="00B028A2">
        <w:rPr>
          <w:rFonts w:ascii="Arial Narrow" w:hAnsi="Arial Narrow"/>
        </w:rPr>
        <w:t>DATE OF BIRTH</w:t>
      </w:r>
      <w:r w:rsidRPr="00040C7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 </w:t>
      </w:r>
      <w:sdt>
        <w:sdtPr>
          <w:rPr>
            <w:rFonts w:ascii="Arial Narrow" w:hAnsi="Arial Narrow"/>
          </w:rPr>
          <w:id w:val="1147860208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</w:p>
    <w:p w:rsidR="007F6C7D" w:rsidRDefault="007F6C7D" w:rsidP="00692678">
      <w:pPr>
        <w:tabs>
          <w:tab w:val="decimal" w:leader="dot" w:pos="8222"/>
        </w:tabs>
        <w:spacing w:line="480" w:lineRule="auto"/>
        <w:rPr>
          <w:rFonts w:ascii="Arial Narrow" w:hAnsi="Arial Narrow"/>
          <w:b/>
        </w:rPr>
      </w:pPr>
    </w:p>
    <w:p w:rsidR="00692678" w:rsidRPr="00B028A2" w:rsidRDefault="00692678" w:rsidP="00692678">
      <w:pPr>
        <w:tabs>
          <w:tab w:val="decimal" w:leader="dot" w:pos="8222"/>
        </w:tabs>
        <w:spacing w:line="480" w:lineRule="auto"/>
        <w:rPr>
          <w:rFonts w:ascii="Arial Narrow" w:hAnsi="Arial Narrow"/>
        </w:rPr>
      </w:pPr>
      <w:r w:rsidRPr="007F6C7D">
        <w:rPr>
          <w:rFonts w:ascii="Arial Narrow" w:hAnsi="Arial Narrow"/>
          <w:b/>
        </w:rPr>
        <w:t>Korumburra Men’s Shed Members</w:t>
      </w:r>
      <w:r>
        <w:rPr>
          <w:rFonts w:ascii="Arial Narrow" w:hAnsi="Arial Narrow"/>
        </w:rPr>
        <w:t xml:space="preserve">:  </w:t>
      </w:r>
      <w:r>
        <w:rPr>
          <w:rFonts w:ascii="Arial Narrow" w:hAnsi="Arial Narrow"/>
        </w:rPr>
        <w:br/>
        <w:t xml:space="preserve">EMERGECY CONTACT </w:t>
      </w:r>
      <w:sdt>
        <w:sdtPr>
          <w:rPr>
            <w:rFonts w:ascii="Arial Narrow" w:hAnsi="Arial Narrow"/>
          </w:rPr>
          <w:id w:val="-1418776451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  <w:r>
        <w:rPr>
          <w:rFonts w:ascii="Arial Narrow" w:hAnsi="Arial Narrow"/>
        </w:rPr>
        <w:t xml:space="preserve"> CONTACT NUMBER </w:t>
      </w:r>
      <w:sdt>
        <w:sdtPr>
          <w:rPr>
            <w:rFonts w:ascii="Arial Narrow" w:hAnsi="Arial Narrow"/>
          </w:rPr>
          <w:id w:val="1839273001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</w:p>
    <w:p w:rsidR="00692678" w:rsidRPr="00B028A2" w:rsidRDefault="00692678" w:rsidP="00692678">
      <w:pPr>
        <w:rPr>
          <w:rFonts w:ascii="Arial Narrow" w:hAnsi="Arial Narrow"/>
          <w:sz w:val="28"/>
          <w:szCs w:val="28"/>
        </w:rPr>
      </w:pPr>
      <w:r w:rsidRPr="00B028A2">
        <w:rPr>
          <w:rFonts w:ascii="Arial Narrow" w:hAnsi="Arial Narrow"/>
          <w:sz w:val="28"/>
          <w:szCs w:val="28"/>
        </w:rPr>
        <w:t>ANNUAL MEMBERSHIP ($5.50 individual, $11 group membership)</w:t>
      </w:r>
    </w:p>
    <w:p w:rsidR="00692678" w:rsidRPr="00B028A2" w:rsidRDefault="00692678" w:rsidP="00692678">
      <w:pPr>
        <w:rPr>
          <w:rFonts w:ascii="Arial Narrow" w:hAnsi="Arial Narrow"/>
        </w:rPr>
      </w:pPr>
    </w:p>
    <w:p w:rsidR="00692678" w:rsidRPr="000E1BCC" w:rsidRDefault="00692678" w:rsidP="00692678">
      <w:pPr>
        <w:rPr>
          <w:rFonts w:ascii="Arial Narrow" w:hAnsi="Arial Narrow"/>
          <w:sz w:val="22"/>
          <w:szCs w:val="22"/>
        </w:rPr>
      </w:pPr>
      <w:r w:rsidRPr="00B028A2">
        <w:rPr>
          <w:rFonts w:ascii="Arial Narrow" w:hAnsi="Arial Narrow"/>
          <w:sz w:val="22"/>
          <w:szCs w:val="22"/>
        </w:rPr>
        <w:t>In the event of my admission as a member, I agree to be bound by the rules of Milpara Community House Inc. for the time being in force.</w:t>
      </w:r>
    </w:p>
    <w:p w:rsidR="00692678" w:rsidRPr="00B028A2" w:rsidRDefault="00692678" w:rsidP="00692678">
      <w:pPr>
        <w:rPr>
          <w:rFonts w:ascii="Arial Narrow" w:hAnsi="Arial Narrow"/>
          <w:sz w:val="28"/>
        </w:rPr>
      </w:pPr>
    </w:p>
    <w:p w:rsidR="00692678" w:rsidRPr="00B028A2" w:rsidRDefault="00692678" w:rsidP="00692678">
      <w:pPr>
        <w:tabs>
          <w:tab w:val="left" w:leader="dot" w:pos="8222"/>
        </w:tabs>
        <w:rPr>
          <w:rFonts w:ascii="Arial Narrow" w:hAnsi="Arial Narrow"/>
        </w:rPr>
      </w:pPr>
      <w:r w:rsidRPr="00B028A2">
        <w:rPr>
          <w:rFonts w:ascii="Arial Narrow" w:hAnsi="Arial Narrow"/>
        </w:rPr>
        <w:t>Signed</w:t>
      </w:r>
      <w:r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155388732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  <w:r>
        <w:rPr>
          <w:rFonts w:ascii="Arial Narrow" w:hAnsi="Arial Narrow"/>
        </w:rPr>
        <w:t xml:space="preserve"> </w:t>
      </w:r>
    </w:p>
    <w:p w:rsidR="00692678" w:rsidRPr="00B028A2" w:rsidRDefault="00692678" w:rsidP="00692678">
      <w:pPr>
        <w:tabs>
          <w:tab w:val="left" w:leader="dot" w:pos="8222"/>
        </w:tabs>
        <w:rPr>
          <w:rFonts w:ascii="Arial Narrow" w:hAnsi="Arial Narrow"/>
        </w:rPr>
      </w:pPr>
    </w:p>
    <w:p w:rsidR="00692678" w:rsidRPr="00B028A2" w:rsidRDefault="00692678" w:rsidP="00692678">
      <w:pPr>
        <w:tabs>
          <w:tab w:val="left" w:leader="dot" w:pos="8222"/>
        </w:tabs>
        <w:rPr>
          <w:rFonts w:ascii="Arial Narrow" w:hAnsi="Arial Narrow"/>
        </w:rPr>
      </w:pPr>
      <w:r w:rsidRPr="00B028A2">
        <w:rPr>
          <w:rFonts w:ascii="Arial Narrow" w:hAnsi="Arial Narrow"/>
        </w:rPr>
        <w:t>Dated</w:t>
      </w:r>
      <w:r>
        <w:rPr>
          <w:rFonts w:ascii="Arial Narrow" w:hAnsi="Arial Narrow"/>
        </w:rPr>
        <w:t xml:space="preserve">  </w:t>
      </w:r>
      <w:sdt>
        <w:sdtPr>
          <w:rPr>
            <w:rFonts w:ascii="Arial Narrow" w:hAnsi="Arial Narrow"/>
          </w:rPr>
          <w:id w:val="2074542283"/>
          <w:placeholder>
            <w:docPart w:val="5E7D74C361084A44A5088D92890537CF"/>
          </w:placeholder>
          <w:showingPlcHdr/>
          <w:text/>
        </w:sdtPr>
        <w:sdtContent>
          <w:r w:rsidRPr="00A811E0">
            <w:rPr>
              <w:rStyle w:val="PlaceholderText"/>
            </w:rPr>
            <w:t>Click or tap here to enter text.</w:t>
          </w:r>
        </w:sdtContent>
      </w:sdt>
    </w:p>
    <w:p w:rsidR="00692678" w:rsidRDefault="00692678" w:rsidP="00692678">
      <w:pPr>
        <w:tabs>
          <w:tab w:val="left" w:leader="dot" w:pos="8222"/>
        </w:tabs>
        <w:rPr>
          <w:rFonts w:ascii="Arial Narrow" w:hAnsi="Arial Narrow"/>
        </w:rPr>
      </w:pPr>
    </w:p>
    <w:p w:rsidR="00692678" w:rsidRDefault="00692678" w:rsidP="00692678">
      <w:pPr>
        <w:tabs>
          <w:tab w:val="left" w:leader="dot" w:pos="8222"/>
        </w:tabs>
        <w:rPr>
          <w:rFonts w:ascii="Arial Narrow" w:hAnsi="Arial Narrow"/>
        </w:rPr>
      </w:pPr>
    </w:p>
    <w:p w:rsidR="00692678" w:rsidRPr="00034AE1" w:rsidRDefault="00692678" w:rsidP="00692678">
      <w:pPr>
        <w:tabs>
          <w:tab w:val="left" w:leader="dot" w:pos="8222"/>
        </w:tabs>
        <w:rPr>
          <w:rFonts w:ascii="Arial Narrow" w:hAnsi="Arial Narrow"/>
          <w:b/>
        </w:rPr>
      </w:pPr>
      <w:r w:rsidRPr="00034AE1">
        <w:rPr>
          <w:rFonts w:ascii="Arial Narrow" w:hAnsi="Arial Narrow"/>
          <w:b/>
        </w:rPr>
        <w:t xml:space="preserve">Payment can be made via Direct Debit:  </w:t>
      </w:r>
    </w:p>
    <w:p w:rsidR="002D571F" w:rsidRDefault="00692678" w:rsidP="00692678">
      <w:pPr>
        <w:tabs>
          <w:tab w:val="left" w:leader="dot" w:pos="8222"/>
        </w:tabs>
        <w:rPr>
          <w:rFonts w:ascii="Arial Narrow" w:hAnsi="Arial Narrow"/>
          <w:sz w:val="22"/>
          <w:szCs w:val="22"/>
        </w:rPr>
      </w:pPr>
      <w:r w:rsidRPr="00034AE1">
        <w:rPr>
          <w:rFonts w:ascii="Arial Narrow" w:hAnsi="Arial Narrow"/>
          <w:sz w:val="22"/>
          <w:szCs w:val="22"/>
        </w:rPr>
        <w:t>Milpara Community House, BSB 063515, A/c 00901901. Please use your surname as the reference.</w:t>
      </w:r>
    </w:p>
    <w:p w:rsidR="00692678" w:rsidRDefault="00692678" w:rsidP="00692678">
      <w:pPr>
        <w:tabs>
          <w:tab w:val="left" w:leader="dot" w:pos="8222"/>
        </w:tabs>
        <w:rPr>
          <w:rFonts w:ascii="Arial Narrow" w:hAnsi="Arial Narrow"/>
          <w:sz w:val="22"/>
          <w:szCs w:val="22"/>
        </w:rPr>
      </w:pPr>
    </w:p>
    <w:p w:rsidR="00692678" w:rsidRDefault="00692678" w:rsidP="00692678">
      <w:pPr>
        <w:tabs>
          <w:tab w:val="left" w:leader="dot" w:pos="8222"/>
        </w:tabs>
        <w:rPr>
          <w:rFonts w:ascii="Arial Narrow" w:hAnsi="Arial Narrow"/>
        </w:rPr>
      </w:pPr>
    </w:p>
    <w:p w:rsidR="007F6C7D" w:rsidRDefault="007F6C7D" w:rsidP="00692678">
      <w:pPr>
        <w:tabs>
          <w:tab w:val="left" w:leader="dot" w:pos="8222"/>
        </w:tabs>
        <w:rPr>
          <w:rFonts w:ascii="Arial Narrow" w:hAnsi="Arial Narrow"/>
        </w:rPr>
      </w:pPr>
      <w:bookmarkStart w:id="0" w:name="_GoBack"/>
      <w:bookmarkEnd w:id="0"/>
    </w:p>
    <w:p w:rsidR="00692678" w:rsidRPr="007F6C7D" w:rsidRDefault="00692678" w:rsidP="00692678">
      <w:pPr>
        <w:tabs>
          <w:tab w:val="left" w:leader="dot" w:pos="8222"/>
        </w:tabs>
        <w:rPr>
          <w:rFonts w:ascii="Arial Narrow" w:hAnsi="Arial Narrow"/>
          <w:b/>
        </w:rPr>
      </w:pPr>
      <w:r w:rsidRPr="007F6C7D">
        <w:rPr>
          <w:rFonts w:ascii="Arial Narrow" w:hAnsi="Arial Narrow"/>
          <w:b/>
        </w:rPr>
        <w:t>Office Use:</w:t>
      </w:r>
    </w:p>
    <w:p w:rsidR="00692678" w:rsidRPr="00B028A2" w:rsidRDefault="00692678" w:rsidP="00692678">
      <w:pPr>
        <w:tabs>
          <w:tab w:val="left" w:leader="dot" w:pos="8222"/>
        </w:tabs>
        <w:rPr>
          <w:rFonts w:ascii="Arial Narrow" w:hAnsi="Arial Narrow"/>
        </w:rPr>
      </w:pPr>
      <w:r>
        <w:rPr>
          <w:rFonts w:ascii="Arial Narrow" w:hAnsi="Arial Narrow"/>
        </w:rPr>
        <w:br/>
      </w:r>
      <w:r w:rsidRPr="00B028A2">
        <w:rPr>
          <w:rFonts w:ascii="Arial Narrow" w:hAnsi="Arial Narrow"/>
        </w:rPr>
        <w:t>Date Paid …………………………….  Receipt No:  ………………………………….</w:t>
      </w:r>
    </w:p>
    <w:p w:rsidR="00692678" w:rsidRPr="00692678" w:rsidRDefault="00692678" w:rsidP="00692678">
      <w:pPr>
        <w:tabs>
          <w:tab w:val="left" w:leader="dot" w:pos="8222"/>
        </w:tabs>
        <w:rPr>
          <w:rFonts w:ascii="Arial Narrow" w:hAnsi="Arial Narrow"/>
          <w:sz w:val="22"/>
          <w:szCs w:val="22"/>
        </w:rPr>
      </w:pPr>
    </w:p>
    <w:sectPr w:rsidR="00692678" w:rsidRPr="00692678" w:rsidSect="00692678">
      <w:headerReference w:type="default" r:id="rId8"/>
      <w:footerReference w:type="default" r:id="rId9"/>
      <w:pgSz w:w="11906" w:h="16838"/>
      <w:pgMar w:top="1985" w:right="1440" w:bottom="1440" w:left="1440" w:header="142" w:footer="1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678" w:rsidRDefault="00692678" w:rsidP="00911481">
      <w:r>
        <w:separator/>
      </w:r>
    </w:p>
  </w:endnote>
  <w:endnote w:type="continuationSeparator" w:id="0">
    <w:p w:rsidR="00692678" w:rsidRDefault="00692678" w:rsidP="00911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481" w:rsidRDefault="00692678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664997" wp14:editId="38221F8A">
              <wp:simplePos x="0" y="0"/>
              <wp:positionH relativeFrom="column">
                <wp:posOffset>2933700</wp:posOffset>
              </wp:positionH>
              <wp:positionV relativeFrom="paragraph">
                <wp:posOffset>-212725</wp:posOffset>
              </wp:positionV>
              <wp:extent cx="2795270" cy="623570"/>
              <wp:effectExtent l="0" t="0" r="0" b="0"/>
              <wp:wrapNone/>
              <wp:docPr id="26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95270" cy="623570"/>
                        <a:chOff x="1106024" y="1144680"/>
                        <a:chExt cx="27953" cy="6238"/>
                      </a:xfrm>
                    </wpg:grpSpPr>
                    <pic:pic xmlns:pic="http://schemas.openxmlformats.org/drawingml/2006/picture">
                      <pic:nvPicPr>
                        <pic:cNvPr id="27" name="Picture 28" descr="NHLC Sector House Logo Aug 2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6024" y="1144680"/>
                          <a:ext cx="6360" cy="6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9" descr="TIPS_LL_logo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3915" y="1145869"/>
                          <a:ext cx="20063" cy="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3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9337BF" id="Group 27" o:spid="_x0000_s1026" style="position:absolute;margin-left:231pt;margin-top:-16.75pt;width:220.1pt;height:49.1pt;z-index:251659264" coordorigin="11060,11446" coordsize="279,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AQEBAQEBAQEBAQEBAQEB&#10;AQEBAQEBAQEBAQEBAQEBAQEBAQEBAQEBAQEBAQEBAQEBAQEBAQEBAQEBAQEBAQEBAf/bAEMBAQEB&#10;AQEBAQEBAQEBAQEBAQEBAQEBAQEBAQEBAQEBAQEBAQEBAQEBAQEBAQEBAQEBAQEBAQEBAQEBAQEB&#10;AQEBAf/AABEIAmoC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hMAAAAAUmdodGxvbmcAAAhF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jhCSU0EDAAAAAALeQAAAAEAAACfAAAA&#10;KAAAAeAAAEsAAAALXQAYAAH/2P/tAAxBZG9iZV9DTQAC/+4ADkFkb2JlAGSAAAAAAf/bAIQADAgI&#10;CAkIDAkJDBELCgsRFQ8MDA8VGBMTFRMTGBEMDAwMDAwRDAwMDAwMDAwMDAwMDAwMDAwMDAwMDAwM&#10;DAwMDAENCwsNDg0QDg4QFA4ODhQUDg4ODhQRDAwMDAwREQwMDAwMDBEMDAwMDAwMDAwMDAwMDAwM&#10;DAwMDAwMDAwMDAwM/8AAEQgAKACf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gEBAQEBAQICAgICAgICAgICAgICAwMDAwMDAwMDAwMDAwMDAQEBAQEBAQIBAQIDAgIC&#10;AwMDAwMDAwMDAwMDAwMDAwMDAwMDAwMDAwMDAwMDAwMDAwMDAwMDAwMDAwMDAwMDAwP/wAAUCAIT&#10;CEUEAREAAhEBAxEBBBEA/90ABAEJ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tar+ch/wAKN9l/yhPk5sX417j+Km6O867e/Q+2&#10;O8Yt24TtnE7EpcdS7l7B3RsJNuyYivwOUeSSF9svUmpFQoYVCp4wYyz+9+691bN/LN+ceK/mRfCL&#10;pP5o4TrrIdT4zub/AEkfbbAyu46bdtfgP9Hfbef6om8+4aSjoI6j7qTBPWrppI/GswiOooXb3v3X&#10;uj3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mCf8LVv+3pvQf8A4oB1Z/8ABFdq+/e/de62/f8AhLj/ANuKPgz/AOXM/wDw&#10;YfYPv3v3Xur/AL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5gn/AAtW/wC3pvQf/igHVn/wRXavv3v3&#10;Xutv3/hLj/24o+DP/lzP/wAGH2D797917q/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zBP+Fq3/b03oP/AMUA6s/+CK7V9+9+691t+/8ACXH/ALcUfBn/&#10;AMuZ/wDgw+wffvfuvdX/AH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9n738KvXQ7qt/3737r3Xvfvfuvde9+9+69173737r3Xvfvfuvde9+9+69&#10;173737r3Xvfvfuvde9+9+69173TJ/P76Hpu9v5XHyE00cVTuDpyLbvfG15pQCMfU9eZVTuysS/IY&#10;7Zq89ApB+sn5Fwc6P7uH3El9vPvcctVcpbb4ZtouAPxrexn6dT8hfR2jn/SeuRHnulti7nyVd4q9&#10;vpmX5GM9x/5xlx+fQj9T5VsXvnEeorDkTNipwP7a1kf7Cn/p+sR/2Hv5jnv6wusNOjs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mCf8LVv+3pvQf/igHVn/AMEV2r797917rb9/4S4/9uKPgz/5cz/8GH2D&#10;797917q/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zBP+Fq3/b03oP/AMUA6s/+CK7V9+9+691t+/8A&#10;CXH/ALcUfBn/AMuZ/wDgw+wffvfuvdX/AH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R&#10;+f8A+/de63+Pfvfuvde9+9+69173737r3Xvfvfuvde9+9+69173737r3Xvfvfuvde9+9+6917373&#10;7r3Xvf2fvfwq9dDuq3/fvfuvde9+9+69173737r3Xvfvfuvde9+9+69173737r3Xvfvfuvde9+9+&#10;69173737r3XvYL/JD/snfvr/AMQv2j/7w9d7Hftd/wBPM5d/6Wlh/wBpcXRdu/8AySbr/mjJ/wAc&#10;bpyw3/F4xX/ayof/AHKX38en39t/WAXVh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2fvfwq9dDuq3/fvfuvde9+9+691737&#10;37r3Xvfvfuvde9+9+69173737r3Xvfvfuvde9+9+69173737r3XvYL/JD/snfvr/AMQv2j/7w9d7&#10;Hftd/wBPM5d/6Wlh/wBpcXRdu/8AySbr/mjJ/wAcbpyw3/F4xX/ayof/AHKX38en39t/WAXVh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T+f8A+/de63+Pfvfuvde9+9+69173737r3Xvfvfuvde9+9+69173737r3&#10;Xvfvfuvde9+9+69173737r3Xvf2fvfwq9dDuq3/fvfuvde9+9+69173737r3Xvfvfuvde9+9+691&#10;73737r3Xvfvfuvde9+9+69173737r3XvYL/JD/snfvr/AMQv2j/7w9d7Hftd/wBPM5d/6Wlh/wBp&#10;cXRdu/8AySbr/mjJ/wAcbpyw3/F4xX/ayof/AHKX38en39t/WAXVh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U+f8A+/de63+Pfvfuvde9+9+69173737r3Xvfvfuvde9+9+69173737r3Xvfvfuvd&#10;e9+9+69173737r3Xvf2fvfwq9dDuq3/fvfuvde9+9+69173737r3Xvfvfuvde9+9+69173737r3X&#10;vfvfuvde9+9+69173737r3XvYL/JD/snfvr/AMQv2j/7w9d7Hftd/wBPM5d/6Wlh/wBpcXRdu/8A&#10;ySbr/mjJ/wAcbpyw3/F4xX/ayof/AHKX38en39t/WAXVh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X5/wD7917rf49+9+69173737r3Xvfvfuvde9+9+69173737r3Xvfvfuvde&#10;9+9+69173737r3Xvfvfuvde9/Z+9/Cr10O6rf9+9+69173737r3Xvfvfuvde9+9+69173737r3Xv&#10;fvfuvde9+9+69173737r3Xvfvfuvde9gv8kP+yd++v8AxC/aP/vD13sd+13/AE8zl3/paWH/AGlx&#10;dF27/wDJJuv+aMn/ABxunLDf8XjFf9rKh/8Acpffx6ff239YBdWH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b5/wD7917rf49+9+69173737r3Xvfvfuvde9+9+69173737r3X&#10;vfvfuvde9+9+69173737r3Xvfvfuvde9/Z+9/Cr10O6rf9+9+69173737r3Xvfvfuvde9+9+6917&#10;3737r3Xvfvfuvde9+9+69173737r3Xvfvfuvde9gv8kP+yd++v8AxC/aP/vD13sd+13/AE8zl3/p&#10;aWH/AGlxdF27/wDJJuv+aMn/ABxunLDf8XjFf9rKh/8Acpffx6ff239YBdWH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f5/wD7917rf49+9+69173737r3Xvfvfuvde9+9+69173737r3Xvfvfuvde&#10;9+9+69173737r3Xvfvfuvde9/Z+9/Cr10O6rf9+9+69173737r3Xvfvfuvde9+9+69173737r3Xv&#10;fvfuvde9+9+69173737r3Xvfvfuvde9gv8kP+yd++v8AxC/aP/vD13sd+13/AE8zl3/paWH/AGlx&#10;dF27/wDJJuv+aMn/ABxunLDf8XjFf9rKh/8Acpffx6ff239YBdWH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mCf8LVv+&#10;3pvQf/igHVn/AMEV2r797917rb9/4S4/9uKPgz/5cz/8GH2D797917q/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mCf8LVv+3pvQf/igHVn/AMEV2r797917rb9/4S4/9uKP&#10;gz/5cz/8GH2D797917q/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+YJ/wtW/7em9B/+KAdWf8AwRXavv3v3Xutv3/hLj/24o+DP/lzP/wY&#10;fYPv3v3Xur/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+YJ/wtW/7em9B/+KAdWf8AwRXavv3v3Xutv3/hLj/24o+DP/lz&#10;P/wYfYPv3v3Xur/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zBP+Fq3&#10;/b03oP8A8UA6s/8Agiu1ffvfuvdbfv8Awlx/7cUfBn/y5n/4MPsH3737r3V/3v3v3Xuve/e/de69&#10;797917r3v3v3Xuve/e/de69797917r3v3v3Xuve/e/de69797917r3v3v3Xuve/e/de69797917r&#10;3v3v3Xuve/e/de69797917r3v3v3Xuve/e/de69797917r3s2fw4/wCZnZ3/AMMPJ/8AvQYv31L/&#10;ALo7/wASQ3v/AMVq8/7umz9S37Nf8rRP/wA8r/8AV2Dr3uyr39E/WS/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alt="NHLC Sector House Logo Aug 2006" style="position:absolute;left:11060;top:11446;width:6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" fillcolor="#063" strokecolor="black [0]" strokeweight="2pt">
                <v:imagedata r:id="rId3" o:title="NHLC Sector House Logo Aug 2006"/>
              </v:shape>
              <v:shape id="Picture 29" o:spid="_x0000_s1028" type="#_x0000_t75" alt="TIPS_LL_logo_final" style="position:absolute;left:11139;top:11458;width:200;height: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" fillcolor="#063" strokecolor="black [0]" strokeweight="2pt">
                <v:imagedata r:id="rId4" o:title="TIPS_LL_logo_final"/>
              </v:shape>
            </v:group>
          </w:pict>
        </mc:Fallback>
      </mc:AlternateContent>
    </w:r>
  </w:p>
  <w:p w:rsidR="00911481" w:rsidRDefault="0082663D">
    <w:pPr>
      <w:pStyle w:val="Footer"/>
    </w:pPr>
    <w:r>
      <w:rPr>
        <w:noProof/>
        <w:lang w:eastAsia="en-AU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77D37570" wp14:editId="064D4540">
              <wp:simplePos x="0" y="0"/>
              <wp:positionH relativeFrom="column">
                <wp:posOffset>-171450</wp:posOffset>
              </wp:positionH>
              <wp:positionV relativeFrom="paragraph">
                <wp:posOffset>396240</wp:posOffset>
              </wp:positionV>
              <wp:extent cx="6324600" cy="0"/>
              <wp:effectExtent l="0" t="0" r="19050" b="1905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4172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13.5pt;margin-top:31.2pt;width:498pt;height:0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" strokecolor="#0070c0">
              <v:shadow color="black [0]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678" w:rsidRDefault="00692678" w:rsidP="00911481">
      <w:r>
        <w:separator/>
      </w:r>
    </w:p>
  </w:footnote>
  <w:footnote w:type="continuationSeparator" w:id="0">
    <w:p w:rsidR="00692678" w:rsidRDefault="00692678" w:rsidP="009114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481" w:rsidRDefault="0082663D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B04F6B2" wp14:editId="2878C5DC">
              <wp:simplePos x="0" y="0"/>
              <wp:positionH relativeFrom="column">
                <wp:posOffset>59690</wp:posOffset>
              </wp:positionH>
              <wp:positionV relativeFrom="paragraph">
                <wp:posOffset>100330</wp:posOffset>
              </wp:positionV>
              <wp:extent cx="5986145" cy="212725"/>
              <wp:effectExtent l="0" t="0" r="14605" b="15875"/>
              <wp:wrapNone/>
              <wp:docPr id="43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6145" cy="212725"/>
                        <a:chOff x="1075315" y="1052893"/>
                        <a:chExt cx="59750" cy="4110"/>
                      </a:xfrm>
                    </wpg:grpSpPr>
                    <wps:wsp>
                      <wps:cNvPr id="44" name="Line 49"/>
                      <wps:cNvCnPr/>
                      <wps:spPr bwMode="auto">
                        <a:xfrm flipH="1">
                          <a:off x="1075315" y="1052893"/>
                          <a:ext cx="0" cy="4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6" name="Line 50"/>
                      <wps:cNvCnPr/>
                      <wps:spPr bwMode="auto">
                        <a:xfrm>
                          <a:off x="1075315" y="1052961"/>
                          <a:ext cx="597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258E76" id="Group 48" o:spid="_x0000_s1026" style="position:absolute;margin-left:4.7pt;margin-top:7.9pt;width:471.35pt;height:16.75pt;z-index:251669504" coordorigin="10753,10528" coordsize="597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">
              <v:line id="Line 49" o:spid="_x0000_s1027" style="position:absolute;flip:x;visibility:visible;mso-wrap-style:square" from="10753,10528" to="10753,10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" strokecolor="#0070c0" strokeweight="1pt">
                <v:shadow color="#ccc"/>
              </v:line>
              <v:line id="Line 50" o:spid="_x0000_s1028" style="position:absolute;visibility:visible;mso-wrap-style:square" from="10753,10529" to="11350,10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" strokecolor="#0070c0" strokeweight="1pt">
                <v:shadow color="#ccc"/>
              </v:line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36576" distB="36576" distL="36576" distR="36576" simplePos="0" relativeHeight="251668480" behindDoc="0" locked="0" layoutInCell="1" allowOverlap="1" wp14:anchorId="3C4B4F6E" wp14:editId="303305E1">
              <wp:simplePos x="0" y="0"/>
              <wp:positionH relativeFrom="column">
                <wp:posOffset>1522095</wp:posOffset>
              </wp:positionH>
              <wp:positionV relativeFrom="paragraph">
                <wp:posOffset>198120</wp:posOffset>
              </wp:positionV>
              <wp:extent cx="4446270" cy="313055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6270" cy="31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82663D" w:rsidRDefault="0082663D" w:rsidP="0082663D">
                          <w:pPr>
                            <w:pStyle w:val="msoorganizationname2"/>
                            <w:widowControl w:val="0"/>
                            <w:rPr>
                              <w:rFonts w:ascii="Arial Narrow" w:hAnsi="Arial Narrow"/>
                              <w:color w:val="312C65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Narrow" w:hAnsi="Arial Narrow"/>
                              <w:color w:val="312C65"/>
                              <w:sz w:val="32"/>
                              <w:szCs w:val="32"/>
                              <w:lang w:val="en-US"/>
                              <w14:ligatures w14:val="none"/>
                            </w:rPr>
                            <w:t>Milpara Community House Inc.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B4F6E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119.85pt;margin-top:15.6pt;width:350.1pt;height:24.6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" stroked="f" strokecolor="black [0]" strokeweight="0" insetpen="t">
              <v:shadow color="#ccc"/>
              <v:textbox inset="2.85pt,2.85pt,2.85pt,2.85pt">
                <w:txbxContent>
                  <w:p w:rsidR="0082663D" w:rsidRDefault="0082663D" w:rsidP="0082663D">
                    <w:pPr>
                      <w:pStyle w:val="msoorganizationname2"/>
                      <w:widowControl w:val="0"/>
                      <w:rPr>
                        <w:rFonts w:ascii="Arial Narrow" w:hAnsi="Arial Narrow"/>
                        <w:color w:val="312C65"/>
                        <w:sz w:val="32"/>
                        <w:szCs w:val="32"/>
                        <w:lang w:val="en-US"/>
                        <w14:ligatures w14:val="none"/>
                      </w:rPr>
                    </w:pPr>
                    <w:r>
                      <w:rPr>
                        <w:rFonts w:ascii="Arial Narrow" w:hAnsi="Arial Narrow"/>
                        <w:color w:val="312C65"/>
                        <w:sz w:val="32"/>
                        <w:szCs w:val="32"/>
                        <w:lang w:val="en-US"/>
                        <w14:ligatures w14:val="none"/>
                      </w:rPr>
                      <w:t>Milpara Community House Inc.</w:t>
                    </w:r>
                  </w:p>
                </w:txbxContent>
              </v:textbox>
            </v:shape>
          </w:pict>
        </mc:Fallback>
      </mc:AlternateContent>
    </w:r>
  </w:p>
  <w:p w:rsidR="00911481" w:rsidRDefault="00A80D5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0528" behindDoc="0" locked="0" layoutInCell="1" allowOverlap="1" wp14:anchorId="30755731" wp14:editId="209EAD19">
          <wp:simplePos x="0" y="0"/>
          <wp:positionH relativeFrom="column">
            <wp:posOffset>-323850</wp:posOffset>
          </wp:positionH>
          <wp:positionV relativeFrom="paragraph">
            <wp:posOffset>-3810</wp:posOffset>
          </wp:positionV>
          <wp:extent cx="857250" cy="85725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63D">
      <w:rPr>
        <w:noProof/>
        <w:lang w:eastAsia="en-AU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 wp14:anchorId="026357B3" wp14:editId="382829AC">
              <wp:simplePos x="0" y="0"/>
              <wp:positionH relativeFrom="column">
                <wp:posOffset>1979930</wp:posOffset>
              </wp:positionH>
              <wp:positionV relativeFrom="paragraph">
                <wp:posOffset>349885</wp:posOffset>
              </wp:positionV>
              <wp:extent cx="3940175" cy="535305"/>
              <wp:effectExtent l="0" t="0" r="3175" b="0"/>
              <wp:wrapNone/>
              <wp:docPr id="48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0175" cy="535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82663D" w:rsidRDefault="0082663D" w:rsidP="0082663D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Arial Narrow" w:hAnsi="Arial Narrow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Narrow" w:hAnsi="Arial Narrow"/>
                              <w:lang w:val="en-US"/>
                              <w14:ligatures w14:val="none"/>
                            </w:rPr>
                            <w:t>21 Shellcot Road, (PO Box 136), Korumburra VIC 3950</w:t>
                          </w:r>
                        </w:p>
                        <w:p w:rsidR="0082663D" w:rsidRDefault="0082663D" w:rsidP="0082663D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Arial Narrow" w:hAnsi="Arial Narrow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Wingdings" w:hAnsi="Wingdings"/>
                              <w:lang w:val="en-US"/>
                              <w14:ligatures w14:val="none"/>
                            </w:rPr>
                            <w:t></w:t>
                          </w:r>
                          <w:r>
                            <w:rPr>
                              <w:rFonts w:ascii="Wingdings" w:hAnsi="Wingdings"/>
                              <w:lang w:val="en-US"/>
                              <w14:ligatures w14:val="none"/>
                            </w:rPr>
                            <w:t></w:t>
                          </w:r>
                          <w:r w:rsidR="009770EF">
                            <w:rPr>
                              <w:rFonts w:ascii="Arial Narrow" w:hAnsi="Arial Narrow"/>
                              <w:lang w:val="en-US"/>
                              <w14:ligatures w14:val="none"/>
                            </w:rPr>
                            <w:t>03 5655 2</w:t>
                          </w:r>
                          <w:r>
                            <w:rPr>
                              <w:rFonts w:ascii="Arial Narrow" w:hAnsi="Arial Narrow"/>
                              <w:lang w:val="en-US"/>
                              <w14:ligatures w14:val="none"/>
                            </w:rPr>
                            <w:t xml:space="preserve">524    </w:t>
                          </w:r>
                          <w:r>
                            <w:rPr>
                              <w:rFonts w:ascii="Wingdings" w:hAnsi="Wingdings"/>
                              <w:lang w:val="en-US"/>
                              <w14:ligatures w14:val="none"/>
                            </w:rPr>
                            <w:t></w:t>
                          </w:r>
                          <w:r>
                            <w:rPr>
                              <w:rFonts w:ascii="Arial Narrow" w:hAnsi="Arial Narrow"/>
                              <w:lang w:val="en-US"/>
                              <w14:ligatures w14:val="none"/>
                            </w:rPr>
                            <w:t xml:space="preserve">   03 5658 1375    </w:t>
                          </w:r>
                          <w:r>
                            <w:rPr>
                              <w:rFonts w:ascii="Wingdings" w:hAnsi="Wingdings"/>
                              <w:lang w:val="en-US"/>
                              <w14:ligatures w14:val="none"/>
                            </w:rPr>
                            <w:t></w:t>
                          </w:r>
                          <w:r>
                            <w:rPr>
                              <w:rFonts w:ascii="Arial" w:hAnsi="Arial" w:cs="Arial"/>
                              <w:lang w:val="en-US"/>
                              <w14:ligatures w14:val="non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lang w:val="en-US"/>
                              <w14:ligatures w14:val="none"/>
                            </w:rPr>
                            <w:t>milpara@dcsi.net.au   milparacommunityhouse.org.au</w:t>
                          </w:r>
                        </w:p>
                        <w:p w:rsidR="0082663D" w:rsidRDefault="0082663D" w:rsidP="0082663D">
                          <w:pPr>
                            <w:pStyle w:val="msoaddress"/>
                            <w:widowControl w:val="0"/>
                            <w:jc w:val="right"/>
                            <w:rPr>
                              <w:rFonts w:ascii="Arial Narrow" w:hAnsi="Arial Narrow"/>
                              <w:lang w:val="en-US"/>
                              <w14:ligatures w14:val="none"/>
                            </w:rPr>
                          </w:pPr>
                          <w:r>
                            <w:rPr>
                              <w:rFonts w:ascii="Arial Narrow" w:hAnsi="Arial Narrow"/>
                              <w:lang w:val="en-US"/>
                              <w14:ligatures w14:val="none"/>
                            </w:rPr>
                            <w:t>ABN: 84 361 485 080    A0019220Y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6357B3" id="Text Box 46" o:spid="_x0000_s1027" type="#_x0000_t202" style="position:absolute;margin-left:155.9pt;margin-top:27.55pt;width:310.25pt;height:42.1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" stroked="f" strokecolor="black [0]" strokeweight="0" insetpen="t">
              <v:shadow color="#ccc"/>
              <v:textbox inset="2.85pt,2.85pt,2.85pt,2.85pt">
                <w:txbxContent>
                  <w:p w:rsidR="0082663D" w:rsidRDefault="0082663D" w:rsidP="0082663D">
                    <w:pPr>
                      <w:pStyle w:val="msoaddress"/>
                      <w:widowControl w:val="0"/>
                      <w:jc w:val="right"/>
                      <w:rPr>
                        <w:rFonts w:ascii="Arial Narrow" w:hAnsi="Arial Narrow"/>
                        <w:lang w:val="en-US"/>
                        <w14:ligatures w14:val="none"/>
                      </w:rPr>
                    </w:pPr>
                    <w:r>
                      <w:rPr>
                        <w:rFonts w:ascii="Arial Narrow" w:hAnsi="Arial Narrow"/>
                        <w:lang w:val="en-US"/>
                        <w14:ligatures w14:val="none"/>
                      </w:rPr>
                      <w:t>21 Shellcot Road, (PO Box 136), Korumburra VIC 3950</w:t>
                    </w:r>
                  </w:p>
                  <w:p w:rsidR="0082663D" w:rsidRDefault="0082663D" w:rsidP="0082663D">
                    <w:pPr>
                      <w:pStyle w:val="msoaddress"/>
                      <w:widowControl w:val="0"/>
                      <w:jc w:val="right"/>
                      <w:rPr>
                        <w:rFonts w:ascii="Arial Narrow" w:hAnsi="Arial Narrow"/>
                        <w:lang w:val="en-US"/>
                        <w14:ligatures w14:val="none"/>
                      </w:rPr>
                    </w:pPr>
                    <w:r>
                      <w:rPr>
                        <w:rFonts w:ascii="Wingdings" w:hAnsi="Wingdings"/>
                        <w:lang w:val="en-US"/>
                        <w14:ligatures w14:val="none"/>
                      </w:rPr>
                      <w:t></w:t>
                    </w:r>
                    <w:r>
                      <w:rPr>
                        <w:rFonts w:ascii="Wingdings" w:hAnsi="Wingdings"/>
                        <w:lang w:val="en-US"/>
                        <w14:ligatures w14:val="none"/>
                      </w:rPr>
                      <w:t></w:t>
                    </w:r>
                    <w:r w:rsidR="009770EF">
                      <w:rPr>
                        <w:rFonts w:ascii="Arial Narrow" w:hAnsi="Arial Narrow"/>
                        <w:lang w:val="en-US"/>
                        <w14:ligatures w14:val="none"/>
                      </w:rPr>
                      <w:t>03 5655 2</w:t>
                    </w:r>
                    <w:r>
                      <w:rPr>
                        <w:rFonts w:ascii="Arial Narrow" w:hAnsi="Arial Narrow"/>
                        <w:lang w:val="en-US"/>
                        <w14:ligatures w14:val="none"/>
                      </w:rPr>
                      <w:t xml:space="preserve">524    </w:t>
                    </w:r>
                    <w:r>
                      <w:rPr>
                        <w:rFonts w:ascii="Wingdings" w:hAnsi="Wingdings"/>
                        <w:lang w:val="en-US"/>
                        <w14:ligatures w14:val="none"/>
                      </w:rPr>
                      <w:t></w:t>
                    </w:r>
                    <w:r>
                      <w:rPr>
                        <w:rFonts w:ascii="Arial Narrow" w:hAnsi="Arial Narrow"/>
                        <w:lang w:val="en-US"/>
                        <w14:ligatures w14:val="none"/>
                      </w:rPr>
                      <w:t xml:space="preserve">   03 5658 1375    </w:t>
                    </w:r>
                    <w:r>
                      <w:rPr>
                        <w:rFonts w:ascii="Wingdings" w:hAnsi="Wingdings"/>
                        <w:lang w:val="en-US"/>
                        <w14:ligatures w14:val="none"/>
                      </w:rPr>
                      <w:t></w:t>
                    </w:r>
                    <w:r>
                      <w:rPr>
                        <w:rFonts w:ascii="Arial" w:hAnsi="Arial" w:cs="Arial"/>
                        <w:lang w:val="en-US"/>
                        <w14:ligatures w14:val="none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lang w:val="en-US"/>
                        <w14:ligatures w14:val="none"/>
                      </w:rPr>
                      <w:t>milpara@dcsi.net.au   milparacommunityhouse.org.au</w:t>
                    </w:r>
                  </w:p>
                  <w:p w:rsidR="0082663D" w:rsidRDefault="0082663D" w:rsidP="0082663D">
                    <w:pPr>
                      <w:pStyle w:val="msoaddress"/>
                      <w:widowControl w:val="0"/>
                      <w:jc w:val="right"/>
                      <w:rPr>
                        <w:rFonts w:ascii="Arial Narrow" w:hAnsi="Arial Narrow"/>
                        <w:lang w:val="en-US"/>
                        <w14:ligatures w14:val="none"/>
                      </w:rPr>
                    </w:pPr>
                    <w:r>
                      <w:rPr>
                        <w:rFonts w:ascii="Arial Narrow" w:hAnsi="Arial Narrow"/>
                        <w:lang w:val="en-US"/>
                        <w14:ligatures w14:val="none"/>
                      </w:rPr>
                      <w:t>ABN: 84 361 485 080    A0019220Y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678"/>
    <w:rsid w:val="00205B39"/>
    <w:rsid w:val="002D571F"/>
    <w:rsid w:val="00654134"/>
    <w:rsid w:val="00692678"/>
    <w:rsid w:val="007F6C7D"/>
    <w:rsid w:val="0082663D"/>
    <w:rsid w:val="00911481"/>
    <w:rsid w:val="00975FD0"/>
    <w:rsid w:val="009770EF"/>
    <w:rsid w:val="00A80D50"/>
    <w:rsid w:val="00D734CC"/>
    <w:rsid w:val="00F0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A4EE6A"/>
  <w15:docId w15:val="{6346E88B-D58F-45D4-A58F-906B1E771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678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14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481"/>
  </w:style>
  <w:style w:type="paragraph" w:styleId="Footer">
    <w:name w:val="footer"/>
    <w:basedOn w:val="Normal"/>
    <w:link w:val="FooterChar"/>
    <w:uiPriority w:val="99"/>
    <w:unhideWhenUsed/>
    <w:rsid w:val="009114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481"/>
  </w:style>
  <w:style w:type="paragraph" w:styleId="BalloonText">
    <w:name w:val="Balloon Text"/>
    <w:basedOn w:val="Normal"/>
    <w:link w:val="BalloonTextChar"/>
    <w:uiPriority w:val="99"/>
    <w:semiHidden/>
    <w:unhideWhenUsed/>
    <w:rsid w:val="00911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481"/>
    <w:rPr>
      <w:rFonts w:ascii="Tahoma" w:hAnsi="Tahoma" w:cs="Tahoma"/>
      <w:sz w:val="16"/>
      <w:szCs w:val="16"/>
    </w:rPr>
  </w:style>
  <w:style w:type="paragraph" w:customStyle="1" w:styleId="msoorganizationname2">
    <w:name w:val="msoorganizationname2"/>
    <w:rsid w:val="00911481"/>
    <w:pPr>
      <w:spacing w:after="0" w:line="240" w:lineRule="auto"/>
      <w:jc w:val="right"/>
    </w:pPr>
    <w:rPr>
      <w:rFonts w:ascii="Perpetua Titling MT" w:eastAsia="Times New Roman" w:hAnsi="Perpetua Titling MT" w:cs="Times New Roman"/>
      <w:b/>
      <w:bCs/>
      <w:caps/>
      <w:color w:val="006633"/>
      <w:kern w:val="28"/>
      <w:sz w:val="24"/>
      <w:szCs w:val="24"/>
      <w:lang w:eastAsia="en-AU"/>
      <w14:ligatures w14:val="standard"/>
      <w14:cntxtAlts/>
    </w:rPr>
  </w:style>
  <w:style w:type="paragraph" w:customStyle="1" w:styleId="msoaddress">
    <w:name w:val="msoaddress"/>
    <w:rsid w:val="00911481"/>
    <w:pPr>
      <w:spacing w:after="0" w:line="264" w:lineRule="auto"/>
      <w:jc w:val="center"/>
    </w:pPr>
    <w:rPr>
      <w:rFonts w:ascii="Perpetua" w:eastAsia="Times New Roman" w:hAnsi="Perpetua" w:cs="Times New Roman"/>
      <w:color w:val="000000"/>
      <w:kern w:val="28"/>
      <w:sz w:val="16"/>
      <w:szCs w:val="16"/>
      <w:lang w:eastAsia="en-AU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692678"/>
    <w:rPr>
      <w:color w:val="808080"/>
    </w:rPr>
  </w:style>
  <w:style w:type="character" w:styleId="Hyperlink">
    <w:name w:val="Hyperlink"/>
    <w:basedOn w:val="DefaultParagraphFont"/>
    <w:rsid w:val="006926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ilpara@dcsi.net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-4\Desktop\MCH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7D74C361084A44A5088D9289053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6A798-E7C4-4CC8-81EE-819E5684AD81}"/>
      </w:docPartPr>
      <w:docPartBody>
        <w:p w:rsidR="00000000" w:rsidRDefault="003366D5" w:rsidP="003366D5">
          <w:pPr>
            <w:pStyle w:val="5E7D74C361084A44A5088D92890537CF"/>
          </w:pPr>
          <w:r w:rsidRPr="00A811E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D5"/>
    <w:rsid w:val="00336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366D5"/>
    <w:rPr>
      <w:color w:val="808080"/>
    </w:rPr>
  </w:style>
  <w:style w:type="paragraph" w:customStyle="1" w:styleId="5E7D74C361084A44A5088D92890537CF">
    <w:name w:val="5E7D74C361084A44A5088D92890537CF"/>
    <w:rsid w:val="003366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6C361-CD08-4638-96CB-9385E114E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MCH Letterhead.dotx</Template>
  <TotalTime>18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Program Coordinator Milpara</cp:lastModifiedBy>
  <cp:revision>2</cp:revision>
  <cp:lastPrinted>2018-03-27T01:34:00Z</cp:lastPrinted>
  <dcterms:created xsi:type="dcterms:W3CDTF">2021-08-06T03:22:00Z</dcterms:created>
  <dcterms:modified xsi:type="dcterms:W3CDTF">2021-08-06T03:41:00Z</dcterms:modified>
</cp:coreProperties>
</file>